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D6D" w:rsidRPr="007E2390" w:rsidRDefault="00CD2D6D" w:rsidP="00CD2D6D">
      <w:pPr>
        <w:rPr>
          <w:b/>
        </w:rPr>
      </w:pPr>
      <w:bookmarkStart w:id="0" w:name="_GoBack"/>
      <w:bookmarkEnd w:id="0"/>
      <w:r w:rsidRPr="007E2390">
        <w:t xml:space="preserve">TRƯỜNG </w:t>
      </w:r>
      <w:r w:rsidR="002E611B">
        <w:t>CAO ĐẲNG KỸ THUẬT</w:t>
      </w:r>
      <w:r w:rsidRPr="007E2390">
        <w:rPr>
          <w:b/>
        </w:rPr>
        <w:t xml:space="preserve">          </w:t>
      </w:r>
      <w:r w:rsidR="002E611B">
        <w:rPr>
          <w:b/>
        </w:rPr>
        <w:t xml:space="preserve">  </w:t>
      </w:r>
      <w:r>
        <w:rPr>
          <w:b/>
        </w:rPr>
        <w:t xml:space="preserve"> </w:t>
      </w:r>
      <w:r w:rsidRPr="007E2390">
        <w:rPr>
          <w:b/>
        </w:rPr>
        <w:t>CỘNG HÒA XÃ HỘI CHỦ NGHĨA VIỆT NAM</w:t>
      </w:r>
    </w:p>
    <w:p w:rsidR="00CD2D6D" w:rsidRPr="002E611B" w:rsidRDefault="002E611B" w:rsidP="00CD2D6D">
      <w:pPr>
        <w:rPr>
          <w:b/>
        </w:rPr>
      </w:pPr>
      <w:r>
        <w:rPr>
          <w:b/>
        </w:rPr>
        <w:t xml:space="preserve"> </w:t>
      </w:r>
      <w:r w:rsidRPr="002E611B">
        <w:t>LÝ TỰ TRỌNG TP. HỒ CHÍ MINH</w:t>
      </w:r>
      <w:r w:rsidR="00CD2D6D" w:rsidRPr="007E2390">
        <w:rPr>
          <w:b/>
        </w:rPr>
        <w:tab/>
      </w:r>
      <w:r w:rsidR="00CD2D6D" w:rsidRPr="007E2390">
        <w:rPr>
          <w:b/>
        </w:rPr>
        <w:tab/>
      </w:r>
      <w:r>
        <w:rPr>
          <w:b/>
        </w:rPr>
        <w:t xml:space="preserve">       </w:t>
      </w:r>
      <w:r w:rsidR="00CD2D6D" w:rsidRPr="002E611B">
        <w:rPr>
          <w:b/>
          <w:sz w:val="26"/>
          <w:szCs w:val="26"/>
        </w:rPr>
        <w:t xml:space="preserve">Độc </w:t>
      </w:r>
      <w:r w:rsidR="004D58F3" w:rsidRPr="002E611B">
        <w:rPr>
          <w:b/>
          <w:sz w:val="26"/>
          <w:szCs w:val="26"/>
        </w:rPr>
        <w:t>l</w:t>
      </w:r>
      <w:r w:rsidR="00CD2D6D" w:rsidRPr="002E611B">
        <w:rPr>
          <w:b/>
          <w:sz w:val="26"/>
          <w:szCs w:val="26"/>
        </w:rPr>
        <w:t>ập – Tự do – Hạnh phúc</w:t>
      </w:r>
    </w:p>
    <w:p w:rsidR="00CD2D6D" w:rsidRPr="002E611B" w:rsidRDefault="00EC001C" w:rsidP="00CD2D6D">
      <w:pPr>
        <w:rPr>
          <w:b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34925</wp:posOffset>
                </wp:positionV>
                <wp:extent cx="1847850" cy="0"/>
                <wp:effectExtent l="9525" t="6350" r="9525" b="1270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7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82pt;margin-top:2.75pt;width:14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V0V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"/>
            </w:pict>
          </mc:Fallback>
        </mc:AlternateContent>
      </w:r>
      <w:r w:rsidR="002E611B" w:rsidRPr="002E611B">
        <w:rPr>
          <w:b/>
        </w:rPr>
        <w:t xml:space="preserve">     PHÒNG THIẾT BỊ - VẬT TƯ</w:t>
      </w:r>
    </w:p>
    <w:p w:rsidR="00CD2D6D" w:rsidRDefault="00EC001C" w:rsidP="00CD2D6D">
      <w:pPr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21590</wp:posOffset>
                </wp:positionV>
                <wp:extent cx="1143000" cy="0"/>
                <wp:effectExtent l="9525" t="12065" r="9525" b="698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2.75pt;margin-top:1.7pt;width:9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GumHQ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"/>
            </w:pict>
          </mc:Fallback>
        </mc:AlternateContent>
      </w:r>
    </w:p>
    <w:p w:rsidR="00CD2D6D" w:rsidRPr="007E2390" w:rsidRDefault="002E611B" w:rsidP="002E611B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Thành phố Hồ Chí Minh</w:t>
      </w:r>
      <w:r w:rsidR="00CD2D6D" w:rsidRPr="007E2390">
        <w:rPr>
          <w:i/>
          <w:sz w:val="26"/>
          <w:szCs w:val="26"/>
        </w:rPr>
        <w:t xml:space="preserve">, </w:t>
      </w:r>
      <w:proofErr w:type="gramStart"/>
      <w:r w:rsidR="00CD2D6D" w:rsidRPr="007E2390">
        <w:rPr>
          <w:i/>
          <w:sz w:val="26"/>
          <w:szCs w:val="26"/>
        </w:rPr>
        <w:t xml:space="preserve">ngày </w:t>
      </w:r>
      <w:r w:rsidR="00CD2D6D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20</w:t>
      </w:r>
      <w:proofErr w:type="gramEnd"/>
      <w:r w:rsidR="00CD2D6D">
        <w:rPr>
          <w:i/>
          <w:sz w:val="26"/>
          <w:szCs w:val="26"/>
        </w:rPr>
        <w:t xml:space="preserve">  </w:t>
      </w:r>
      <w:r w:rsidR="00CD2D6D" w:rsidRPr="007E2390">
        <w:rPr>
          <w:i/>
          <w:sz w:val="26"/>
          <w:szCs w:val="26"/>
        </w:rPr>
        <w:t xml:space="preserve">tháng </w:t>
      </w:r>
      <w:r w:rsidR="00CD2D6D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>01</w:t>
      </w:r>
      <w:r w:rsidR="00CD2D6D">
        <w:rPr>
          <w:i/>
          <w:sz w:val="26"/>
          <w:szCs w:val="26"/>
        </w:rPr>
        <w:t xml:space="preserve">  </w:t>
      </w:r>
      <w:r w:rsidR="00CD2D6D" w:rsidRPr="007E2390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5</w:t>
      </w:r>
    </w:p>
    <w:p w:rsidR="00CD2D6D" w:rsidRDefault="00CD2D6D" w:rsidP="00CD2D6D">
      <w:pPr>
        <w:rPr>
          <w:szCs w:val="26"/>
        </w:rPr>
      </w:pPr>
    </w:p>
    <w:p w:rsidR="00CD2D6D" w:rsidRDefault="00CD2D6D" w:rsidP="00CD2D6D">
      <w:pPr>
        <w:jc w:val="center"/>
        <w:rPr>
          <w:b/>
          <w:sz w:val="36"/>
          <w:szCs w:val="36"/>
        </w:rPr>
      </w:pPr>
    </w:p>
    <w:p w:rsidR="00CD2D6D" w:rsidRPr="0073695F" w:rsidRDefault="00CD2D6D" w:rsidP="00CD2D6D">
      <w:pPr>
        <w:jc w:val="center"/>
        <w:rPr>
          <w:b/>
          <w:sz w:val="36"/>
          <w:szCs w:val="36"/>
        </w:rPr>
      </w:pPr>
      <w:r w:rsidRPr="0073695F">
        <w:rPr>
          <w:b/>
          <w:sz w:val="36"/>
          <w:szCs w:val="36"/>
        </w:rPr>
        <w:t>ĐƠN XIN PHÉP</w:t>
      </w:r>
    </w:p>
    <w:p w:rsidR="00CD2D6D" w:rsidRPr="00FA30B9" w:rsidRDefault="00CD2D6D" w:rsidP="00CD2D6D">
      <w:pPr>
        <w:rPr>
          <w:b/>
          <w:i/>
          <w:szCs w:val="26"/>
        </w:rPr>
      </w:pPr>
    </w:p>
    <w:p w:rsidR="00CD2D6D" w:rsidRDefault="00CD2D6D" w:rsidP="00CD2D6D">
      <w:pPr>
        <w:rPr>
          <w:szCs w:val="26"/>
        </w:rPr>
      </w:pPr>
    </w:p>
    <w:p w:rsidR="00CD2D6D" w:rsidRPr="00B73E69" w:rsidRDefault="00CD2D6D" w:rsidP="00CD2D6D">
      <w:pPr>
        <w:spacing w:line="360" w:lineRule="auto"/>
        <w:ind w:left="1785" w:right="-22"/>
        <w:rPr>
          <w:sz w:val="26"/>
          <w:szCs w:val="26"/>
        </w:rPr>
      </w:pPr>
      <w:r>
        <w:rPr>
          <w:szCs w:val="26"/>
        </w:rPr>
        <w:tab/>
      </w:r>
      <w:r>
        <w:rPr>
          <w:sz w:val="26"/>
          <w:szCs w:val="26"/>
        </w:rPr>
        <w:t xml:space="preserve">Kính gửi:   </w:t>
      </w:r>
      <w:r w:rsidRPr="00B73E69">
        <w:rPr>
          <w:sz w:val="26"/>
          <w:szCs w:val="26"/>
        </w:rPr>
        <w:t xml:space="preserve">Trưởng Phòng Thiết bị - Vật </w:t>
      </w:r>
      <w:proofErr w:type="gramStart"/>
      <w:r w:rsidRPr="00B73E69">
        <w:rPr>
          <w:sz w:val="26"/>
          <w:szCs w:val="26"/>
        </w:rPr>
        <w:t>tư</w:t>
      </w:r>
      <w:proofErr w:type="gramEnd"/>
      <w:r w:rsidRPr="00B73E69">
        <w:rPr>
          <w:sz w:val="26"/>
          <w:szCs w:val="26"/>
        </w:rPr>
        <w:t>.</w:t>
      </w:r>
    </w:p>
    <w:p w:rsidR="00CD2D6D" w:rsidRPr="0073695F" w:rsidRDefault="00CD2D6D" w:rsidP="00CD2D6D">
      <w:pPr>
        <w:spacing w:line="360" w:lineRule="auto"/>
        <w:rPr>
          <w:sz w:val="26"/>
          <w:szCs w:val="26"/>
        </w:rPr>
      </w:pPr>
    </w:p>
    <w:p w:rsidR="00CD2D6D" w:rsidRPr="0073695F" w:rsidRDefault="00CD2D6D" w:rsidP="00CD2D6D">
      <w:pPr>
        <w:spacing w:line="360" w:lineRule="auto"/>
        <w:ind w:left="720" w:firstLine="720"/>
        <w:rPr>
          <w:sz w:val="26"/>
          <w:szCs w:val="26"/>
        </w:rPr>
      </w:pPr>
      <w:r w:rsidRPr="0073695F">
        <w:rPr>
          <w:sz w:val="26"/>
          <w:szCs w:val="26"/>
        </w:rPr>
        <w:t xml:space="preserve">Tôi tên </w:t>
      </w:r>
      <w:r w:rsidR="002E611B">
        <w:rPr>
          <w:sz w:val="26"/>
          <w:szCs w:val="26"/>
        </w:rPr>
        <w:t>Nguyễn Thị Thảo</w:t>
      </w:r>
      <w:r w:rsidRPr="0073695F">
        <w:rPr>
          <w:sz w:val="26"/>
          <w:szCs w:val="26"/>
        </w:rPr>
        <w:t xml:space="preserve">, </w:t>
      </w:r>
      <w:r w:rsidR="007F0BE6">
        <w:rPr>
          <w:sz w:val="26"/>
          <w:szCs w:val="26"/>
        </w:rPr>
        <w:t xml:space="preserve">hiện đang công tác tại </w:t>
      </w:r>
      <w:r w:rsidRPr="0073695F">
        <w:rPr>
          <w:sz w:val="26"/>
          <w:szCs w:val="26"/>
        </w:rPr>
        <w:t xml:space="preserve">Phòng </w:t>
      </w:r>
      <w:r>
        <w:rPr>
          <w:sz w:val="26"/>
          <w:szCs w:val="26"/>
        </w:rPr>
        <w:t>Thiết bị</w:t>
      </w:r>
      <w:r w:rsidRPr="0073695F">
        <w:rPr>
          <w:sz w:val="26"/>
          <w:szCs w:val="26"/>
        </w:rPr>
        <w:t xml:space="preserve"> - Vật </w:t>
      </w:r>
      <w:proofErr w:type="gramStart"/>
      <w:r w:rsidRPr="0073695F">
        <w:rPr>
          <w:sz w:val="26"/>
          <w:szCs w:val="26"/>
        </w:rPr>
        <w:t>tư</w:t>
      </w:r>
      <w:proofErr w:type="gramEnd"/>
      <w:r w:rsidRPr="0073695F">
        <w:rPr>
          <w:sz w:val="26"/>
          <w:szCs w:val="26"/>
        </w:rPr>
        <w:t>.</w:t>
      </w:r>
    </w:p>
    <w:p w:rsidR="00CD2D6D" w:rsidRDefault="00CD2D6D" w:rsidP="00CD2D6D">
      <w:pPr>
        <w:spacing w:line="360" w:lineRule="auto"/>
        <w:ind w:left="720" w:firstLine="720"/>
        <w:jc w:val="both"/>
        <w:rPr>
          <w:sz w:val="26"/>
          <w:szCs w:val="26"/>
        </w:rPr>
      </w:pPr>
      <w:r w:rsidRPr="0073695F">
        <w:rPr>
          <w:sz w:val="26"/>
          <w:szCs w:val="26"/>
        </w:rPr>
        <w:t xml:space="preserve">Hôm nay tôi làm đơn này xin phép Trưởng Phòng </w:t>
      </w:r>
      <w:r>
        <w:rPr>
          <w:sz w:val="26"/>
          <w:szCs w:val="26"/>
        </w:rPr>
        <w:t>Thiết bị</w:t>
      </w:r>
      <w:r w:rsidRPr="0073695F">
        <w:rPr>
          <w:sz w:val="26"/>
          <w:szCs w:val="26"/>
        </w:rPr>
        <w:t xml:space="preserve"> – Vật tư cho tôi được </w:t>
      </w:r>
      <w:r>
        <w:rPr>
          <w:sz w:val="26"/>
          <w:szCs w:val="26"/>
        </w:rPr>
        <w:t xml:space="preserve">nghỉ phép vào ngày thứ </w:t>
      </w:r>
      <w:r w:rsidR="002E611B">
        <w:rPr>
          <w:sz w:val="26"/>
          <w:szCs w:val="26"/>
        </w:rPr>
        <w:t>4</w:t>
      </w:r>
      <w:r>
        <w:rPr>
          <w:sz w:val="26"/>
          <w:szCs w:val="26"/>
        </w:rPr>
        <w:t xml:space="preserve"> (</w:t>
      </w:r>
      <w:r w:rsidR="002E611B">
        <w:rPr>
          <w:sz w:val="26"/>
          <w:szCs w:val="26"/>
        </w:rPr>
        <w:t>21</w:t>
      </w:r>
      <w:r w:rsidR="0052251E">
        <w:rPr>
          <w:sz w:val="26"/>
          <w:szCs w:val="26"/>
        </w:rPr>
        <w:t>/</w:t>
      </w:r>
      <w:r w:rsidR="002E611B">
        <w:rPr>
          <w:sz w:val="26"/>
          <w:szCs w:val="26"/>
        </w:rPr>
        <w:t>01</w:t>
      </w:r>
      <w:r>
        <w:rPr>
          <w:sz w:val="26"/>
          <w:szCs w:val="26"/>
        </w:rPr>
        <w:t>/201</w:t>
      </w:r>
      <w:r w:rsidR="002E611B">
        <w:rPr>
          <w:sz w:val="26"/>
          <w:szCs w:val="26"/>
        </w:rPr>
        <w:t>5</w:t>
      </w:r>
      <w:r>
        <w:rPr>
          <w:sz w:val="26"/>
          <w:szCs w:val="26"/>
        </w:rPr>
        <w:t>).</w:t>
      </w:r>
    </w:p>
    <w:p w:rsidR="00CD2D6D" w:rsidRDefault="00CD2D6D" w:rsidP="00CD2D6D">
      <w:pPr>
        <w:spacing w:line="360" w:lineRule="auto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Lý </w:t>
      </w:r>
      <w:proofErr w:type="gramStart"/>
      <w:r>
        <w:rPr>
          <w:sz w:val="26"/>
          <w:szCs w:val="26"/>
        </w:rPr>
        <w:t>do :</w:t>
      </w:r>
      <w:proofErr w:type="gramEnd"/>
      <w:r>
        <w:rPr>
          <w:sz w:val="26"/>
          <w:szCs w:val="26"/>
        </w:rPr>
        <w:t xml:space="preserve"> </w:t>
      </w:r>
      <w:r w:rsidR="002143E0">
        <w:rPr>
          <w:sz w:val="26"/>
          <w:szCs w:val="26"/>
        </w:rPr>
        <w:t xml:space="preserve"> </w:t>
      </w:r>
      <w:r w:rsidR="002E611B">
        <w:rPr>
          <w:sz w:val="26"/>
          <w:szCs w:val="26"/>
        </w:rPr>
        <w:t>Bận việc riêng</w:t>
      </w:r>
    </w:p>
    <w:p w:rsidR="00CD2D6D" w:rsidRPr="0073695F" w:rsidRDefault="00CD2D6D" w:rsidP="00CD2D6D">
      <w:pPr>
        <w:spacing w:line="360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mong được sự chấp thuận của Trưởng Phòng Thiết bị – Vật </w:t>
      </w:r>
      <w:proofErr w:type="gramStart"/>
      <w:r>
        <w:rPr>
          <w:sz w:val="26"/>
          <w:szCs w:val="26"/>
        </w:rPr>
        <w:t>tư</w:t>
      </w:r>
      <w:proofErr w:type="gramEnd"/>
      <w:r>
        <w:rPr>
          <w:sz w:val="26"/>
          <w:szCs w:val="26"/>
        </w:rPr>
        <w:t>. Tôi xin chân thành cảm ơn</w:t>
      </w:r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CD2D6D" w:rsidRDefault="00CD2D6D" w:rsidP="00CD2D6D">
      <w:pPr>
        <w:rPr>
          <w:szCs w:val="26"/>
        </w:rPr>
      </w:pPr>
    </w:p>
    <w:p w:rsidR="00CD2D6D" w:rsidRDefault="00CD2D6D" w:rsidP="00CD2D6D">
      <w:pPr>
        <w:rPr>
          <w:szCs w:val="26"/>
        </w:rPr>
      </w:pPr>
    </w:p>
    <w:p w:rsidR="00CD2D6D" w:rsidRPr="003D620F" w:rsidRDefault="00CD2D6D" w:rsidP="00CD2D6D">
      <w:pPr>
        <w:rPr>
          <w:sz w:val="26"/>
          <w:szCs w:val="26"/>
        </w:rPr>
      </w:pPr>
    </w:p>
    <w:p w:rsidR="00CD2D6D" w:rsidRPr="00C2487B" w:rsidRDefault="00CD2D6D" w:rsidP="00CD2D6D">
      <w:p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Pr="00C2487B">
        <w:rPr>
          <w:b/>
          <w:sz w:val="26"/>
          <w:szCs w:val="26"/>
        </w:rPr>
        <w:t xml:space="preserve">TRƯỞNG PHÒNG           </w:t>
      </w:r>
      <w:r>
        <w:rPr>
          <w:b/>
          <w:sz w:val="26"/>
          <w:szCs w:val="26"/>
        </w:rPr>
        <w:t xml:space="preserve">   </w:t>
      </w:r>
      <w:r w:rsidRPr="00C2487B">
        <w:rPr>
          <w:b/>
          <w:sz w:val="26"/>
          <w:szCs w:val="26"/>
        </w:rPr>
        <w:t xml:space="preserve"> </w:t>
      </w:r>
      <w:r w:rsidRPr="00C2487B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</w:t>
      </w:r>
      <w:r w:rsidRPr="00C2487B">
        <w:rPr>
          <w:b/>
          <w:sz w:val="26"/>
          <w:szCs w:val="26"/>
        </w:rPr>
        <w:t xml:space="preserve">NGƯỜI LÀM ĐƠN           </w:t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  <w:t xml:space="preserve"> </w:t>
      </w: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717938" w:rsidP="00CD2D6D">
      <w:pPr>
        <w:tabs>
          <w:tab w:val="left" w:pos="1245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Hồ Minh Lợi</w:t>
      </w:r>
      <w:r w:rsidR="00CD2D6D" w:rsidRPr="003D620F">
        <w:rPr>
          <w:sz w:val="26"/>
          <w:szCs w:val="26"/>
        </w:rPr>
        <w:tab/>
      </w:r>
      <w:r w:rsidR="00CD2D6D" w:rsidRPr="003D620F">
        <w:rPr>
          <w:sz w:val="26"/>
          <w:szCs w:val="26"/>
        </w:rPr>
        <w:tab/>
      </w:r>
      <w:r w:rsidR="00CD2D6D" w:rsidRPr="003D620F">
        <w:rPr>
          <w:sz w:val="26"/>
          <w:szCs w:val="26"/>
        </w:rPr>
        <w:tab/>
      </w:r>
      <w:r w:rsidR="00CD2D6D" w:rsidRPr="003D620F">
        <w:rPr>
          <w:sz w:val="26"/>
          <w:szCs w:val="26"/>
        </w:rPr>
        <w:tab/>
        <w:t xml:space="preserve">         </w:t>
      </w:r>
      <w:r w:rsidR="00CD2D6D">
        <w:rPr>
          <w:sz w:val="26"/>
          <w:szCs w:val="26"/>
        </w:rPr>
        <w:t xml:space="preserve">        </w:t>
      </w:r>
      <w:r w:rsidR="004B42AB">
        <w:rPr>
          <w:sz w:val="26"/>
          <w:szCs w:val="26"/>
        </w:rPr>
        <w:t xml:space="preserve">    </w:t>
      </w:r>
      <w:r w:rsidR="002E611B">
        <w:rPr>
          <w:sz w:val="26"/>
          <w:szCs w:val="26"/>
        </w:rPr>
        <w:t xml:space="preserve">   Nguyễn Thị Thảo</w:t>
      </w: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>
      <w:pPr>
        <w:tabs>
          <w:tab w:val="left" w:pos="1245"/>
        </w:tabs>
        <w:rPr>
          <w:sz w:val="26"/>
          <w:szCs w:val="26"/>
        </w:rPr>
      </w:pPr>
    </w:p>
    <w:sectPr w:rsidR="00CD2D6D" w:rsidRPr="003D620F" w:rsidSect="00717938">
      <w:pgSz w:w="12240" w:h="15840"/>
      <w:pgMar w:top="117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230A2"/>
    <w:multiLevelType w:val="hybridMultilevel"/>
    <w:tmpl w:val="64F6BDC2"/>
    <w:lvl w:ilvl="0" w:tplc="9E744AD6"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21"/>
    <w:rsid w:val="00000D0D"/>
    <w:rsid w:val="000212AC"/>
    <w:rsid w:val="00040CDE"/>
    <w:rsid w:val="000430A1"/>
    <w:rsid w:val="000A1B8A"/>
    <w:rsid w:val="00111A3C"/>
    <w:rsid w:val="001227DD"/>
    <w:rsid w:val="001A2A36"/>
    <w:rsid w:val="00202099"/>
    <w:rsid w:val="002143E0"/>
    <w:rsid w:val="002B380A"/>
    <w:rsid w:val="002E611B"/>
    <w:rsid w:val="00351CFB"/>
    <w:rsid w:val="00373444"/>
    <w:rsid w:val="003902C1"/>
    <w:rsid w:val="003A06BC"/>
    <w:rsid w:val="003A3748"/>
    <w:rsid w:val="003D620F"/>
    <w:rsid w:val="003E6B3A"/>
    <w:rsid w:val="003F5E02"/>
    <w:rsid w:val="0040666C"/>
    <w:rsid w:val="00410C4F"/>
    <w:rsid w:val="004124B9"/>
    <w:rsid w:val="004524EE"/>
    <w:rsid w:val="00454045"/>
    <w:rsid w:val="004B42AB"/>
    <w:rsid w:val="004D5632"/>
    <w:rsid w:val="004D58F3"/>
    <w:rsid w:val="0052251E"/>
    <w:rsid w:val="00543CF8"/>
    <w:rsid w:val="0059741F"/>
    <w:rsid w:val="005A5325"/>
    <w:rsid w:val="005B540D"/>
    <w:rsid w:val="005C5405"/>
    <w:rsid w:val="006655E0"/>
    <w:rsid w:val="00686021"/>
    <w:rsid w:val="006867D4"/>
    <w:rsid w:val="0070220C"/>
    <w:rsid w:val="00717938"/>
    <w:rsid w:val="0073695F"/>
    <w:rsid w:val="00783054"/>
    <w:rsid w:val="007957CB"/>
    <w:rsid w:val="007E2390"/>
    <w:rsid w:val="007F0BE6"/>
    <w:rsid w:val="007F107F"/>
    <w:rsid w:val="00834F1F"/>
    <w:rsid w:val="008C50EA"/>
    <w:rsid w:val="00901DDF"/>
    <w:rsid w:val="0091709E"/>
    <w:rsid w:val="00927AC5"/>
    <w:rsid w:val="009C4EE2"/>
    <w:rsid w:val="00A12DB1"/>
    <w:rsid w:val="00B35428"/>
    <w:rsid w:val="00B73E69"/>
    <w:rsid w:val="00B92537"/>
    <w:rsid w:val="00BD4C30"/>
    <w:rsid w:val="00C2487B"/>
    <w:rsid w:val="00C800D8"/>
    <w:rsid w:val="00C94CCF"/>
    <w:rsid w:val="00C958A8"/>
    <w:rsid w:val="00CD2D6D"/>
    <w:rsid w:val="00D7794D"/>
    <w:rsid w:val="00D91A8F"/>
    <w:rsid w:val="00DA08A9"/>
    <w:rsid w:val="00DF4A71"/>
    <w:rsid w:val="00E405CF"/>
    <w:rsid w:val="00E576AF"/>
    <w:rsid w:val="00E756A7"/>
    <w:rsid w:val="00EC001C"/>
    <w:rsid w:val="00ED4C4E"/>
    <w:rsid w:val="00F50285"/>
    <w:rsid w:val="00F7188F"/>
    <w:rsid w:val="00FA30B9"/>
    <w:rsid w:val="00FA60C8"/>
    <w:rsid w:val="00FD5653"/>
    <w:rsid w:val="00FE6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C3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D4C3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4C30"/>
    <w:rPr>
      <w:color w:val="0000FF"/>
      <w:u w:val="single"/>
    </w:rPr>
  </w:style>
  <w:style w:type="table" w:styleId="TableGrid">
    <w:name w:val="Table Grid"/>
    <w:basedOn w:val="TableNormal"/>
    <w:uiPriority w:val="59"/>
    <w:rsid w:val="00412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7188F"/>
    <w:rPr>
      <w:b/>
      <w:bCs/>
    </w:rPr>
  </w:style>
  <w:style w:type="paragraph" w:styleId="ListParagraph">
    <w:name w:val="List Paragraph"/>
    <w:basedOn w:val="Normal"/>
    <w:uiPriority w:val="34"/>
    <w:qFormat/>
    <w:rsid w:val="007369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C3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D4C3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4C30"/>
    <w:rPr>
      <w:color w:val="0000FF"/>
      <w:u w:val="single"/>
    </w:rPr>
  </w:style>
  <w:style w:type="table" w:styleId="TableGrid">
    <w:name w:val="Table Grid"/>
    <w:basedOn w:val="TableNormal"/>
    <w:uiPriority w:val="59"/>
    <w:rsid w:val="00412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7188F"/>
    <w:rPr>
      <w:b/>
      <w:bCs/>
    </w:rPr>
  </w:style>
  <w:style w:type="paragraph" w:styleId="ListParagraph">
    <w:name w:val="List Paragraph"/>
    <w:basedOn w:val="Normal"/>
    <w:uiPriority w:val="34"/>
    <w:qFormat/>
    <w:rsid w:val="00736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huong%20Oanh\DS%20nhan%20tien%20lien%20hoan%20le%2020%2011%2020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6074-2B4E-48F7-A05E-ADAC9AD20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DS nhan tien lien hoan le 20 11 2012.dot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2015-01-20T10:01:00Z</cp:lastPrinted>
  <dcterms:created xsi:type="dcterms:W3CDTF">2015-01-23T00:39:00Z</dcterms:created>
  <dcterms:modified xsi:type="dcterms:W3CDTF">2015-01-23T00:39:00Z</dcterms:modified>
</cp:coreProperties>
</file>